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02660" w14:textId="1E9BDAE6" w:rsidR="006E741F" w:rsidRDefault="006832CA" w:rsidP="00C2770D">
      <w:pPr>
        <w:pStyle w:val="Heading1"/>
        <w:jc w:val="center"/>
      </w:pPr>
      <w:r>
        <w:t>SATISH CHANDRA MEMORIAL SCHOOL</w:t>
      </w:r>
    </w:p>
    <w:p w14:paraId="69E40D04" w14:textId="409E324B" w:rsidR="006052E2" w:rsidRPr="006B2E0A" w:rsidRDefault="006052E2" w:rsidP="006B2E0A">
      <w:pPr>
        <w:jc w:val="center"/>
        <w:rPr>
          <w:b/>
          <w:bCs/>
          <w:u w:val="single"/>
        </w:rPr>
      </w:pPr>
      <w:r w:rsidRPr="006B2E0A">
        <w:rPr>
          <w:b/>
          <w:bCs/>
          <w:u w:val="single"/>
        </w:rPr>
        <w:t>Class-V</w:t>
      </w:r>
    </w:p>
    <w:p w14:paraId="5A76A4E1" w14:textId="1895593C" w:rsidR="006052E2" w:rsidRPr="006B2E0A" w:rsidRDefault="006052E2" w:rsidP="006B2E0A">
      <w:pPr>
        <w:jc w:val="center"/>
        <w:rPr>
          <w:b/>
          <w:bCs/>
          <w:u w:val="single"/>
        </w:rPr>
      </w:pPr>
      <w:r w:rsidRPr="006B2E0A">
        <w:rPr>
          <w:b/>
          <w:bCs/>
          <w:u w:val="single"/>
        </w:rPr>
        <w:t>Chapter -5</w:t>
      </w:r>
    </w:p>
    <w:p w14:paraId="23196760" w14:textId="39E828A2" w:rsidR="006052E2" w:rsidRPr="006052E2" w:rsidRDefault="00B52372" w:rsidP="006B2E0A">
      <w:pPr>
        <w:jc w:val="center"/>
      </w:pPr>
      <w:r w:rsidRPr="006B2E0A">
        <w:rPr>
          <w:b/>
          <w:bCs/>
          <w:u w:val="single"/>
        </w:rPr>
        <w:t xml:space="preserve">MS PowerPoint: </w:t>
      </w:r>
      <w:r w:rsidR="00582307" w:rsidRPr="006B2E0A">
        <w:rPr>
          <w:b/>
          <w:bCs/>
          <w:u w:val="single"/>
        </w:rPr>
        <w:t xml:space="preserve">Special </w:t>
      </w:r>
      <w:r w:rsidR="00C2770D" w:rsidRPr="006B2E0A">
        <w:rPr>
          <w:b/>
          <w:bCs/>
          <w:u w:val="single"/>
        </w:rPr>
        <w:t>Effects</w:t>
      </w:r>
    </w:p>
    <w:p w14:paraId="73989DB5" w14:textId="7EEC912F" w:rsidR="006E741F" w:rsidRPr="00CF4B85" w:rsidRDefault="003E69A4" w:rsidP="003E69A4">
      <w:pPr>
        <w:pStyle w:val="ListBullet"/>
        <w:numPr>
          <w:ilvl w:val="0"/>
          <w:numId w:val="0"/>
        </w:numPr>
        <w:ind w:left="432"/>
        <w:rPr>
          <w:i/>
          <w:iCs/>
        </w:rPr>
      </w:pPr>
      <w:r w:rsidRPr="00CF4B85">
        <w:rPr>
          <w:i/>
          <w:iCs/>
        </w:rPr>
        <w:t xml:space="preserve">Answer the following questions </w:t>
      </w:r>
      <w:r w:rsidR="006B1A57" w:rsidRPr="00CF4B85">
        <w:rPr>
          <w:i/>
          <w:iCs/>
        </w:rPr>
        <w:t>in detail on your copy: -</w:t>
      </w:r>
    </w:p>
    <w:p w14:paraId="67849C48" w14:textId="2117C255" w:rsidR="006B1A57" w:rsidRDefault="008213C1" w:rsidP="00CF4B85">
      <w:pPr>
        <w:pStyle w:val="ListBullet"/>
        <w:numPr>
          <w:ilvl w:val="0"/>
          <w:numId w:val="5"/>
        </w:numPr>
      </w:pPr>
      <w:r>
        <w:t>What is MS PowerPoint?</w:t>
      </w:r>
    </w:p>
    <w:p w14:paraId="02B635BD" w14:textId="73607CE3" w:rsidR="00414129" w:rsidRDefault="00536370" w:rsidP="00CF4B85">
      <w:pPr>
        <w:pStyle w:val="ListBullet"/>
        <w:numPr>
          <w:ilvl w:val="0"/>
          <w:numId w:val="5"/>
        </w:numPr>
      </w:pPr>
      <w:r>
        <w:t>What is a built-in template?</w:t>
      </w:r>
    </w:p>
    <w:p w14:paraId="48492E19" w14:textId="2BB68419" w:rsidR="00536370" w:rsidRDefault="009C07DB" w:rsidP="00CF4B85">
      <w:pPr>
        <w:pStyle w:val="ListBullet"/>
        <w:numPr>
          <w:ilvl w:val="0"/>
          <w:numId w:val="5"/>
        </w:numPr>
      </w:pPr>
      <w:r>
        <w:t xml:space="preserve">What do you mean by Formatting </w:t>
      </w:r>
      <w:r w:rsidR="00B862C3">
        <w:t>Presentation?</w:t>
      </w:r>
    </w:p>
    <w:p w14:paraId="70503C08" w14:textId="5EE66406" w:rsidR="00B862C3" w:rsidRDefault="00492F6D" w:rsidP="00CF4B85">
      <w:pPr>
        <w:pStyle w:val="ListBullet"/>
        <w:numPr>
          <w:ilvl w:val="0"/>
          <w:numId w:val="5"/>
        </w:numPr>
      </w:pPr>
      <w:r>
        <w:t xml:space="preserve">What is Background colour? Write the steps </w:t>
      </w:r>
      <w:r w:rsidR="00481F08">
        <w:t>of</w:t>
      </w:r>
      <w:r>
        <w:t xml:space="preserve"> </w:t>
      </w:r>
      <w:r w:rsidR="00481F08">
        <w:t>Changing</w:t>
      </w:r>
      <w:r w:rsidR="00CB6738">
        <w:t xml:space="preserve"> the</w:t>
      </w:r>
      <w:r w:rsidR="00481F08">
        <w:t xml:space="preserve"> Background colour.</w:t>
      </w:r>
    </w:p>
    <w:p w14:paraId="3144A9FB" w14:textId="25B2BCF0" w:rsidR="00CB6738" w:rsidRDefault="00CF20BA" w:rsidP="00CF4B85">
      <w:pPr>
        <w:pStyle w:val="ListBullet"/>
        <w:numPr>
          <w:ilvl w:val="0"/>
          <w:numId w:val="5"/>
        </w:numPr>
      </w:pPr>
      <w:r>
        <w:t xml:space="preserve">How many types of </w:t>
      </w:r>
      <w:r w:rsidR="00C054C2">
        <w:t xml:space="preserve">Alignment is possible in </w:t>
      </w:r>
      <w:r w:rsidR="004C6AB2">
        <w:t>the slide? Write th</w:t>
      </w:r>
      <w:r w:rsidR="00A94077">
        <w:t>e tabs and group to find the Alignment option.</w:t>
      </w:r>
    </w:p>
    <w:p w14:paraId="40E72D9A" w14:textId="7859F669" w:rsidR="006E741F" w:rsidRDefault="006E741F">
      <w:pPr>
        <w:pStyle w:val="Heading2"/>
      </w:pPr>
    </w:p>
    <w:sectPr w:rsidR="006E741F">
      <w:footerReference w:type="default" r:id="rId7"/>
      <w:pgSz w:w="12240" w:h="15840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BDF0A" w14:textId="77777777" w:rsidR="006832CA" w:rsidRDefault="006832CA">
      <w:r>
        <w:separator/>
      </w:r>
    </w:p>
    <w:p w14:paraId="294862B2" w14:textId="77777777" w:rsidR="006832CA" w:rsidRDefault="006832CA"/>
  </w:endnote>
  <w:endnote w:type="continuationSeparator" w:id="0">
    <w:p w14:paraId="4B784A19" w14:textId="77777777" w:rsidR="006832CA" w:rsidRDefault="006832CA">
      <w:r>
        <w:continuationSeparator/>
      </w:r>
    </w:p>
    <w:p w14:paraId="60BF8F3A" w14:textId="77777777" w:rsidR="006832CA" w:rsidRDefault="006832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A648B" w14:textId="77777777" w:rsidR="006E741F" w:rsidRDefault="0063714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C1B55" w14:textId="77777777" w:rsidR="006832CA" w:rsidRDefault="006832CA">
      <w:r>
        <w:separator/>
      </w:r>
    </w:p>
    <w:p w14:paraId="2B6146D9" w14:textId="77777777" w:rsidR="006832CA" w:rsidRDefault="006832CA"/>
  </w:footnote>
  <w:footnote w:type="continuationSeparator" w:id="0">
    <w:p w14:paraId="505BE2E4" w14:textId="77777777" w:rsidR="006832CA" w:rsidRDefault="006832CA">
      <w:r>
        <w:continuationSeparator/>
      </w:r>
    </w:p>
    <w:p w14:paraId="701C20D6" w14:textId="77777777" w:rsidR="006832CA" w:rsidRDefault="006832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26241"/>
    <w:multiLevelType w:val="hybridMultilevel"/>
    <w:tmpl w:val="ECF4CFA6"/>
    <w:lvl w:ilvl="0" w:tplc="FFFFFFF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521821467">
    <w:abstractNumId w:val="1"/>
  </w:num>
  <w:num w:numId="2" w16cid:durableId="290013927">
    <w:abstractNumId w:val="0"/>
  </w:num>
  <w:num w:numId="3" w16cid:durableId="2050762251">
    <w:abstractNumId w:val="2"/>
  </w:num>
  <w:num w:numId="4" w16cid:durableId="2078938956">
    <w:abstractNumId w:val="3"/>
  </w:num>
  <w:num w:numId="5" w16cid:durableId="676463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CA"/>
    <w:rsid w:val="003E69A4"/>
    <w:rsid w:val="00414129"/>
    <w:rsid w:val="00481F08"/>
    <w:rsid w:val="00492F6D"/>
    <w:rsid w:val="004C6AB2"/>
    <w:rsid w:val="00536370"/>
    <w:rsid w:val="00582307"/>
    <w:rsid w:val="006052E2"/>
    <w:rsid w:val="006832CA"/>
    <w:rsid w:val="006B1A57"/>
    <w:rsid w:val="006B2E0A"/>
    <w:rsid w:val="006E741F"/>
    <w:rsid w:val="00742F09"/>
    <w:rsid w:val="008213C1"/>
    <w:rsid w:val="009C07DB"/>
    <w:rsid w:val="00A94077"/>
    <w:rsid w:val="00B52372"/>
    <w:rsid w:val="00B862C3"/>
    <w:rsid w:val="00C054C2"/>
    <w:rsid w:val="00C2770D"/>
    <w:rsid w:val="00CB6738"/>
    <w:rsid w:val="00CF20BA"/>
    <w:rsid w:val="00CF4B85"/>
    <w:rsid w:val="00DD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93326"/>
  <w15:chartTrackingRefBased/>
  <w15:docId w15:val="{82113BDB-794A-7E4A-9E3A-779961CF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C8465162-49D4-034F-8552-38E23072933E%7dtf50002051.dotx" TargetMode="External" 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{C8465162-49D4-034F-8552-38E23072933E}tf50002051.dotx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Probir Kumar Debnath</dc:creator>
  <cp:keywords/>
  <dc:description/>
  <cp:lastModifiedBy>Probir Kumar Debnath</cp:lastModifiedBy>
  <cp:revision>2</cp:revision>
  <dcterms:created xsi:type="dcterms:W3CDTF">2024-08-02T04:55:00Z</dcterms:created>
  <dcterms:modified xsi:type="dcterms:W3CDTF">2024-08-02T04:55:00Z</dcterms:modified>
</cp:coreProperties>
</file>